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2A1C" w14:textId="77777777" w:rsidR="008F58A7" w:rsidRDefault="006D60BC" w:rsidP="008F58A7">
      <w:pPr>
        <w:pStyle w:val="Title"/>
      </w:pPr>
      <w:r>
        <w:pict w14:anchorId="577CF3E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8.9pt;margin-top:1.25pt;width:326pt;height:117.15pt;z-index:251658240;mso-width-relative:margin;mso-height-relative:margin" filled="f" stroked="f">
            <v:textbox style="mso-next-textbox:#_x0000_s1027">
              <w:txbxContent>
                <w:p w14:paraId="2C95CBD1" w14:textId="77777777" w:rsidR="008F58A7" w:rsidRDefault="008F58A7" w:rsidP="008F58A7">
                  <w:pPr>
                    <w:pStyle w:val="Heading4"/>
                    <w:jc w:val="center"/>
                  </w:pPr>
                  <w:r>
                    <w:t>LAMAR COUNTY SHERIFF’S OFFICE</w:t>
                  </w:r>
                </w:p>
                <w:p w14:paraId="09B8E4C6" w14:textId="77777777" w:rsidR="008F58A7" w:rsidRDefault="008F58A7" w:rsidP="008F58A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125 BROWN AVENUE    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sym w:font="Symbol" w:char="F0B7"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    PARIS, TEXAS  75460</w:t>
                  </w:r>
                </w:p>
                <w:p w14:paraId="152D3D39" w14:textId="77777777" w:rsidR="008F58A7" w:rsidRDefault="008F58A7" w:rsidP="008F58A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t>PHONE:  (903) 737-2400      FAX:  (903) 783-0668</w:t>
                  </w:r>
                </w:p>
                <w:p w14:paraId="03927D84" w14:textId="77777777" w:rsidR="008F58A7" w:rsidRDefault="008F58A7" w:rsidP="008F58A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14:paraId="25E5E135" w14:textId="77777777" w:rsidR="008F58A7" w:rsidRDefault="008F58A7" w:rsidP="008F58A7">
                  <w:pPr>
                    <w:jc w:val="center"/>
                    <w:rPr>
                      <w:rFonts w:ascii="Calibri" w:hAnsi="Calibri"/>
                      <w:b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  <w:szCs w:val="32"/>
                    </w:rPr>
                    <w:t>NOTICE OF ESTRAY</w:t>
                  </w:r>
                </w:p>
              </w:txbxContent>
            </v:textbox>
          </v:shape>
        </w:pict>
      </w:r>
    </w:p>
    <w:p w14:paraId="40785641" w14:textId="77777777" w:rsidR="008F58A7" w:rsidRDefault="00E61DB8" w:rsidP="008F58A7">
      <w:pPr>
        <w:pStyle w:val="Title"/>
        <w:jc w:val="left"/>
      </w:pPr>
      <w:r>
        <w:pict w14:anchorId="4E2D9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81pt">
            <v:imagedata r:id="rId5" o:title="print badge"/>
          </v:shape>
        </w:pict>
      </w:r>
    </w:p>
    <w:p w14:paraId="6391CC9C" w14:textId="77777777" w:rsidR="008F58A7" w:rsidRDefault="008F58A7" w:rsidP="008F58A7">
      <w:pPr>
        <w:jc w:val="center"/>
        <w:rPr>
          <w:b/>
          <w:sz w:val="36"/>
        </w:rPr>
      </w:pPr>
    </w:p>
    <w:p w14:paraId="6B636412" w14:textId="77777777" w:rsidR="008F58A7" w:rsidRDefault="008F58A7" w:rsidP="008F58A7">
      <w:pPr>
        <w:pStyle w:val="Heading1"/>
        <w:jc w:val="both"/>
        <w:rPr>
          <w:rFonts w:ascii="Calibri" w:hAnsi="Calibri"/>
          <w:sz w:val="24"/>
          <w:szCs w:val="24"/>
        </w:rPr>
      </w:pPr>
    </w:p>
    <w:p w14:paraId="5F02F9DA" w14:textId="77777777" w:rsidR="008F58A7" w:rsidRDefault="008F58A7" w:rsidP="008F58A7"/>
    <w:p w14:paraId="10380F04" w14:textId="77777777" w:rsidR="008F58A7" w:rsidRDefault="008F58A7" w:rsidP="008F58A7"/>
    <w:p w14:paraId="51A4D8BB" w14:textId="77777777" w:rsidR="008F58A7" w:rsidRDefault="008F58A7" w:rsidP="008F58A7">
      <w:pPr>
        <w:pStyle w:val="Heading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CASE NO:</w:t>
      </w:r>
      <w:r>
        <w:rPr>
          <w:rFonts w:ascii="Calibri" w:hAnsi="Calibri"/>
          <w:sz w:val="24"/>
          <w:szCs w:val="24"/>
          <w:u w:val="single"/>
        </w:rPr>
        <w:t xml:space="preserve">   202500015373</w:t>
      </w:r>
      <w:r>
        <w:rPr>
          <w:rFonts w:ascii="Calibri" w:hAnsi="Calibri"/>
          <w:sz w:val="24"/>
          <w:szCs w:val="24"/>
        </w:rPr>
        <w:t xml:space="preserve">         DATE:</w:t>
      </w:r>
      <w:r>
        <w:rPr>
          <w:rFonts w:ascii="Calibri" w:hAnsi="Calibri"/>
          <w:sz w:val="24"/>
          <w:szCs w:val="24"/>
          <w:u w:val="single"/>
        </w:rPr>
        <w:t xml:space="preserve"> 10/9/2025</w:t>
      </w:r>
    </w:p>
    <w:p w14:paraId="3C1B5454" w14:textId="77777777" w:rsidR="008F58A7" w:rsidRDefault="008F58A7" w:rsidP="008F58A7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14:paraId="7F7EDE8C" w14:textId="77777777" w:rsidR="008F58A7" w:rsidRDefault="008F58A7" w:rsidP="008F58A7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PERSON REPORTING ESTRAY:</w:t>
      </w:r>
      <w:r>
        <w:rPr>
          <w:rFonts w:ascii="Calibri" w:hAnsi="Calibri"/>
          <w:sz w:val="24"/>
          <w:szCs w:val="24"/>
          <w:u w:val="single"/>
        </w:rPr>
        <w:t xml:space="preserve"> Aaron Smith</w:t>
      </w:r>
    </w:p>
    <w:p w14:paraId="412C9E5D" w14:textId="77777777" w:rsidR="008F58A7" w:rsidRDefault="008F58A7" w:rsidP="008F58A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DATE ESTRAY REPORTED TO SHERIFF:</w:t>
      </w:r>
      <w:r>
        <w:rPr>
          <w:rFonts w:ascii="Calibri" w:hAnsi="Calibri"/>
          <w:sz w:val="24"/>
          <w:szCs w:val="24"/>
          <w:u w:val="single"/>
        </w:rPr>
        <w:t xml:space="preserve"> 10/9/2025</w:t>
      </w:r>
    </w:p>
    <w:p w14:paraId="67C43937" w14:textId="77777777" w:rsidR="008F58A7" w:rsidRDefault="008F58A7" w:rsidP="008F58A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LOCATION OF ESTRAY WHEN FOUND: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  <w:u w:val="single"/>
        </w:rPr>
        <w:t>2600 FM 2122 Roxton, Tx 75477</w:t>
      </w:r>
      <w:r>
        <w:rPr>
          <w:rFonts w:ascii="Calibri" w:hAnsi="Calibri"/>
          <w:sz w:val="24"/>
          <w:szCs w:val="24"/>
        </w:rPr>
        <w:t xml:space="preserve"> </w:t>
      </w:r>
    </w:p>
    <w:p w14:paraId="6DD3CE3E" w14:textId="77777777" w:rsidR="008F58A7" w:rsidRDefault="008F58A7" w:rsidP="008F58A7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</w:rPr>
        <w:t>LOCATION OF ESTRAY WHILE IMPOUNDED:</w:t>
      </w:r>
      <w:r>
        <w:rPr>
          <w:rFonts w:ascii="Calibri" w:hAnsi="Calibri"/>
          <w:sz w:val="24"/>
          <w:szCs w:val="24"/>
        </w:rPr>
        <w:t xml:space="preserve">  </w:t>
      </w:r>
      <w:bookmarkStart w:id="0" w:name="_Hlk43295907"/>
      <w:r>
        <w:rPr>
          <w:rFonts w:ascii="Calibri" w:hAnsi="Calibri"/>
          <w:sz w:val="24"/>
          <w:szCs w:val="24"/>
          <w:u w:val="single"/>
        </w:rPr>
        <w:t>Cattlemen's Livestock Commission, 1354 Clement Rd., Paris, TX 75460</w:t>
      </w:r>
    </w:p>
    <w:bookmarkEnd w:id="0"/>
    <w:p w14:paraId="719C0380" w14:textId="77777777" w:rsidR="008F58A7" w:rsidRDefault="008F58A7" w:rsidP="008F58A7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DESCRIPTION OF ESTRAY:</w:t>
      </w:r>
    </w:p>
    <w:p w14:paraId="093F43C2" w14:textId="77777777" w:rsidR="008F58A7" w:rsidRDefault="008F58A7" w:rsidP="008F58A7">
      <w:pPr>
        <w:numPr>
          <w:ilvl w:val="0"/>
          <w:numId w:val="2"/>
        </w:numPr>
        <w:tabs>
          <w:tab w:val="clear" w:pos="360"/>
          <w:tab w:val="num" w:pos="1080"/>
        </w:tabs>
        <w:spacing w:line="360" w:lineRule="auto"/>
        <w:ind w:left="108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KIND OF ANIMAL:</w:t>
      </w:r>
      <w:r>
        <w:rPr>
          <w:rFonts w:ascii="Calibri" w:hAnsi="Calibri"/>
          <w:sz w:val="24"/>
          <w:szCs w:val="24"/>
          <w:u w:val="single"/>
        </w:rPr>
        <w:tab/>
        <w:t xml:space="preserve"> Bovine</w:t>
      </w:r>
    </w:p>
    <w:p w14:paraId="5B171F80" w14:textId="77777777" w:rsidR="008F58A7" w:rsidRDefault="008F58A7" w:rsidP="008F58A7">
      <w:pPr>
        <w:numPr>
          <w:ilvl w:val="0"/>
          <w:numId w:val="2"/>
        </w:numPr>
        <w:tabs>
          <w:tab w:val="clear" w:pos="360"/>
          <w:tab w:val="num" w:pos="1080"/>
        </w:tabs>
        <w:spacing w:line="360" w:lineRule="auto"/>
        <w:ind w:left="108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BREED:</w:t>
      </w:r>
      <w:r>
        <w:rPr>
          <w:rFonts w:ascii="Calibri" w:hAnsi="Calibri"/>
          <w:sz w:val="24"/>
          <w:szCs w:val="24"/>
          <w:u w:val="single"/>
        </w:rPr>
        <w:t xml:space="preserve"> Angus X</w:t>
      </w:r>
    </w:p>
    <w:p w14:paraId="212049EB" w14:textId="77777777" w:rsidR="008F58A7" w:rsidRDefault="008F58A7" w:rsidP="008F58A7">
      <w:pPr>
        <w:numPr>
          <w:ilvl w:val="0"/>
          <w:numId w:val="2"/>
        </w:numPr>
        <w:tabs>
          <w:tab w:val="clear" w:pos="360"/>
          <w:tab w:val="num" w:pos="1080"/>
        </w:tabs>
        <w:spacing w:line="360" w:lineRule="auto"/>
        <w:ind w:left="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COLOR:</w:t>
      </w:r>
      <w:r>
        <w:rPr>
          <w:rFonts w:ascii="Calibri" w:hAnsi="Calibri"/>
          <w:sz w:val="24"/>
          <w:szCs w:val="24"/>
          <w:u w:val="single"/>
        </w:rPr>
        <w:t xml:space="preserve"> Black</w:t>
      </w:r>
    </w:p>
    <w:p w14:paraId="6EC07CBB" w14:textId="77777777" w:rsidR="008F58A7" w:rsidRDefault="008F58A7" w:rsidP="008F58A7">
      <w:pPr>
        <w:numPr>
          <w:ilvl w:val="0"/>
          <w:numId w:val="2"/>
        </w:numPr>
        <w:tabs>
          <w:tab w:val="clear" w:pos="360"/>
          <w:tab w:val="num" w:pos="1080"/>
        </w:tabs>
        <w:spacing w:line="360" w:lineRule="auto"/>
        <w:ind w:left="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SEX:</w:t>
      </w:r>
      <w:r>
        <w:rPr>
          <w:rFonts w:ascii="Calibri" w:hAnsi="Calibri"/>
          <w:sz w:val="24"/>
          <w:szCs w:val="24"/>
          <w:u w:val="single"/>
        </w:rPr>
        <w:t xml:space="preserve"> 1-Female</w:t>
      </w:r>
      <w:r>
        <w:rPr>
          <w:rFonts w:ascii="Calibri" w:hAnsi="Calibri"/>
          <w:sz w:val="24"/>
          <w:szCs w:val="24"/>
        </w:rPr>
        <w:t xml:space="preserve">   </w:t>
      </w:r>
      <w:r>
        <w:rPr>
          <w:rFonts w:ascii="Calibri" w:hAnsi="Calibri"/>
          <w:b/>
          <w:sz w:val="24"/>
          <w:szCs w:val="24"/>
        </w:rPr>
        <w:t>AGE:</w:t>
      </w:r>
      <w:r>
        <w:rPr>
          <w:rFonts w:ascii="Calibri" w:hAnsi="Calibri"/>
          <w:sz w:val="24"/>
          <w:szCs w:val="24"/>
          <w:u w:val="single"/>
        </w:rPr>
        <w:t xml:space="preserve"> 2+</w:t>
      </w:r>
      <w:r>
        <w:rPr>
          <w:rFonts w:ascii="Calibri" w:hAnsi="Calibri"/>
          <w:sz w:val="24"/>
          <w:szCs w:val="24"/>
        </w:rPr>
        <w:t xml:space="preserve">   </w:t>
      </w:r>
      <w:r>
        <w:rPr>
          <w:rFonts w:ascii="Calibri" w:hAnsi="Calibri"/>
          <w:b/>
          <w:sz w:val="24"/>
          <w:szCs w:val="24"/>
        </w:rPr>
        <w:t>SIZE:</w:t>
      </w:r>
      <w:r>
        <w:rPr>
          <w:rFonts w:ascii="Calibri" w:hAnsi="Calibri"/>
          <w:sz w:val="24"/>
          <w:szCs w:val="24"/>
          <w:u w:val="single"/>
        </w:rPr>
        <w:t xml:space="preserve"> 1000 pounds</w:t>
      </w:r>
    </w:p>
    <w:p w14:paraId="697E1342" w14:textId="77777777" w:rsidR="008F58A7" w:rsidRDefault="008F58A7" w:rsidP="008F58A7">
      <w:pPr>
        <w:numPr>
          <w:ilvl w:val="0"/>
          <w:numId w:val="2"/>
        </w:numPr>
        <w:tabs>
          <w:tab w:val="clear" w:pos="360"/>
          <w:tab w:val="num" w:pos="1080"/>
        </w:tabs>
        <w:spacing w:line="360" w:lineRule="auto"/>
        <w:ind w:left="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BRAND, EARMARK, IDENTIFYING CHARACTERISTICS:</w:t>
      </w:r>
      <w:r>
        <w:rPr>
          <w:rFonts w:ascii="Calibri" w:hAnsi="Calibri"/>
          <w:sz w:val="24"/>
          <w:szCs w:val="24"/>
          <w:u w:val="single"/>
        </w:rPr>
        <w:t xml:space="preserve"> Brand- ? on left hip.</w:t>
      </w:r>
    </w:p>
    <w:p w14:paraId="24B5B899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</w:p>
    <w:p w14:paraId="6A779574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</w:p>
    <w:p w14:paraId="08AD751C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u w:val="single"/>
        </w:rPr>
        <w:t>_Deputy A. Bates 1326_</w:t>
      </w:r>
      <w:r>
        <w:rPr>
          <w:rFonts w:ascii="Calibri" w:hAnsi="Calibri"/>
          <w:sz w:val="24"/>
          <w:szCs w:val="24"/>
        </w:rPr>
        <w:tab/>
        <w:t xml:space="preserve">               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  <w:u w:val="single"/>
        </w:rPr>
        <w:t>_10/9/2025_</w:t>
      </w:r>
    </w:p>
    <w:p w14:paraId="01727137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DEPUTY,</w:t>
      </w:r>
      <w:r>
        <w:rPr>
          <w:rFonts w:ascii="Calibri" w:hAnsi="Calibri"/>
          <w:sz w:val="24"/>
          <w:szCs w:val="24"/>
        </w:rPr>
        <w:tab/>
        <w:t xml:space="preserve">              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 DATE</w:t>
      </w:r>
    </w:p>
    <w:p w14:paraId="1E6E0DBE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LAMAR COUNTY, TX</w:t>
      </w:r>
    </w:p>
    <w:p w14:paraId="7F1205CA" w14:textId="77777777" w:rsidR="008F58A7" w:rsidRDefault="008F58A7" w:rsidP="008F58A7">
      <w:pPr>
        <w:pStyle w:val="Title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br w:type="page"/>
      </w:r>
      <w:r w:rsidR="00E61DB8">
        <w:rPr>
          <w:rFonts w:ascii="Calibri" w:hAnsi="Calibri"/>
          <w:sz w:val="24"/>
          <w:szCs w:val="24"/>
        </w:rPr>
        <w:pict w14:anchorId="46B635C9">
          <v:shape id="_x0000_i1026" type="#_x0000_t75" style="width:82.5pt;height:75pt">
            <v:imagedata r:id="rId5" o:title="print badge"/>
          </v:shape>
        </w:pict>
      </w:r>
    </w:p>
    <w:p w14:paraId="717524EE" w14:textId="77777777" w:rsidR="008F58A7" w:rsidRDefault="006D60BC" w:rsidP="008F58A7">
      <w:pPr>
        <w:jc w:val="center"/>
        <w:rPr>
          <w:rFonts w:ascii="Calibri" w:hAnsi="Calibri"/>
        </w:rPr>
      </w:pPr>
      <w:r>
        <w:pict w14:anchorId="6FA5FED1">
          <v:shape id="_x0000_s1026" type="#_x0000_t202" style="position:absolute;left:0;text-align:left;margin-left:133pt;margin-top:-86.5pt;width:313.4pt;height:117.15pt;z-index:251657216" o:allowincell="f" stroked="f">
            <v:textbox style="mso-next-textbox:#_x0000_s1026">
              <w:txbxContent>
                <w:p w14:paraId="5F3853F1" w14:textId="77777777" w:rsidR="008F58A7" w:rsidRDefault="008F58A7" w:rsidP="008F58A7">
                  <w:pPr>
                    <w:pStyle w:val="Heading4"/>
                    <w:jc w:val="center"/>
                  </w:pPr>
                  <w:r>
                    <w:t>LAMAR COUNTY SHERIFF’S DEPARTMENT</w:t>
                  </w:r>
                </w:p>
                <w:p w14:paraId="0EF9292F" w14:textId="77777777" w:rsidR="008F58A7" w:rsidRDefault="008F58A7" w:rsidP="008F58A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125 BROWN AVENUE    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sym w:font="Symbol" w:char="F0B7"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    PARIS, TEXAS  75460</w:t>
                  </w:r>
                </w:p>
                <w:p w14:paraId="07ADA161" w14:textId="77777777" w:rsidR="008F58A7" w:rsidRDefault="008F58A7" w:rsidP="008F58A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t>PHONE:  (903) 737-2400      FAX:  (903) 737-2498</w:t>
                  </w:r>
                </w:p>
                <w:p w14:paraId="2B14CDA6" w14:textId="77777777" w:rsidR="008F58A7" w:rsidRDefault="008F58A7" w:rsidP="008F58A7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14:paraId="582210C0" w14:textId="77777777" w:rsidR="008F58A7" w:rsidRDefault="008F58A7" w:rsidP="008F58A7">
                  <w:pPr>
                    <w:pStyle w:val="Heading2"/>
                    <w:spacing w:before="0"/>
                    <w:jc w:val="center"/>
                    <w:rPr>
                      <w:rFonts w:ascii="Calibri" w:hAnsi="Calibri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sz w:val="32"/>
                      <w:szCs w:val="32"/>
                    </w:rPr>
                    <w:t>NOTICE OF IMPOUNDMENT OF ESTRAY</w:t>
                  </w:r>
                </w:p>
              </w:txbxContent>
            </v:textbox>
          </v:shape>
        </w:pict>
      </w:r>
      <w:r w:rsidR="008F58A7">
        <w:rPr>
          <w:rFonts w:ascii="Calibri" w:hAnsi="Calibri"/>
        </w:rPr>
        <w:t xml:space="preserve">CASE NO: </w:t>
      </w:r>
      <w:r w:rsidR="008F58A7">
        <w:rPr>
          <w:rFonts w:ascii="Calibri" w:hAnsi="Calibri"/>
          <w:sz w:val="2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F58A7">
        <w:rPr>
          <w:rFonts w:ascii="Calibri" w:hAnsi="Calibri"/>
          <w:sz w:val="28"/>
          <w:u w:val="single"/>
        </w:rPr>
        <w:instrText xml:space="preserve"> FORMTEXT </w:instrText>
      </w:r>
      <w:r w:rsidR="008F58A7">
        <w:rPr>
          <w:rFonts w:ascii="Calibri" w:hAnsi="Calibri"/>
          <w:sz w:val="28"/>
          <w:u w:val="single"/>
        </w:rPr>
      </w:r>
      <w:r w:rsidR="008F58A7">
        <w:rPr>
          <w:rFonts w:ascii="Calibri" w:hAnsi="Calibri"/>
          <w:sz w:val="28"/>
          <w:u w:val="single"/>
        </w:rPr>
        <w:fldChar w:fldCharType="separate"/>
      </w:r>
      <w:r w:rsidR="008F58A7">
        <w:rPr>
          <w:noProof/>
          <w:sz w:val="28"/>
          <w:u w:val="single"/>
        </w:rPr>
        <w:t> </w:t>
      </w:r>
      <w:r w:rsidR="008F58A7">
        <w:rPr>
          <w:noProof/>
          <w:sz w:val="28"/>
          <w:u w:val="single"/>
        </w:rPr>
        <w:t> </w:t>
      </w:r>
      <w:r w:rsidR="008F58A7">
        <w:rPr>
          <w:noProof/>
          <w:sz w:val="28"/>
          <w:u w:val="single"/>
        </w:rPr>
        <w:t> </w:t>
      </w:r>
      <w:r w:rsidR="008F58A7">
        <w:rPr>
          <w:noProof/>
          <w:sz w:val="28"/>
          <w:u w:val="single"/>
        </w:rPr>
        <w:t> </w:t>
      </w:r>
      <w:r w:rsidR="008F58A7">
        <w:rPr>
          <w:noProof/>
          <w:sz w:val="28"/>
          <w:u w:val="single"/>
        </w:rPr>
        <w:t> </w:t>
      </w:r>
      <w:r w:rsidR="008F58A7">
        <w:rPr>
          <w:rFonts w:ascii="Calibri" w:hAnsi="Calibri"/>
          <w:sz w:val="28"/>
          <w:u w:val="single"/>
        </w:rPr>
        <w:fldChar w:fldCharType="end"/>
      </w:r>
      <w:r w:rsidR="008F58A7">
        <w:rPr>
          <w:rFonts w:ascii="Calibri" w:hAnsi="Calibri"/>
        </w:rPr>
        <w:t xml:space="preserve"> </w:t>
      </w:r>
    </w:p>
    <w:p w14:paraId="3616C183" w14:textId="77777777" w:rsidR="008F58A7" w:rsidRDefault="008F58A7" w:rsidP="008F58A7">
      <w:pPr>
        <w:jc w:val="center"/>
        <w:rPr>
          <w:rFonts w:ascii="Calibri" w:hAnsi="Calibri"/>
        </w:rPr>
      </w:pPr>
    </w:p>
    <w:p w14:paraId="220A8C98" w14:textId="77777777" w:rsidR="008F58A7" w:rsidRDefault="008F58A7" w:rsidP="008F58A7">
      <w:pPr>
        <w:rPr>
          <w:rFonts w:ascii="Calibri" w:hAnsi="Calibri"/>
          <w:b/>
          <w:sz w:val="24"/>
          <w:szCs w:val="24"/>
        </w:rPr>
      </w:pPr>
    </w:p>
    <w:p w14:paraId="09C05A12" w14:textId="77777777" w:rsidR="008F58A7" w:rsidRDefault="008F58A7" w:rsidP="008F58A7">
      <w:pPr>
        <w:rPr>
          <w:rFonts w:ascii="Calibri" w:hAnsi="Calibri"/>
          <w:b/>
          <w:sz w:val="24"/>
          <w:szCs w:val="24"/>
        </w:rPr>
      </w:pPr>
    </w:p>
    <w:p w14:paraId="334C1684" w14:textId="77777777" w:rsidR="008F58A7" w:rsidRDefault="008F58A7" w:rsidP="008F58A7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CASE NO:</w:t>
      </w:r>
      <w:r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  <w:u w:val="single"/>
        </w:rPr>
        <w:t>202500015373</w:t>
      </w:r>
    </w:p>
    <w:p w14:paraId="0908A5B7" w14:textId="77777777" w:rsidR="008F58A7" w:rsidRDefault="008F58A7" w:rsidP="008F58A7">
      <w:pPr>
        <w:jc w:val="both"/>
        <w:rPr>
          <w:rFonts w:ascii="Calibri" w:hAnsi="Calibri"/>
          <w:b/>
          <w:sz w:val="24"/>
          <w:szCs w:val="24"/>
        </w:rPr>
      </w:pPr>
    </w:p>
    <w:p w14:paraId="2BCA1634" w14:textId="77777777" w:rsidR="008F58A7" w:rsidRDefault="008F58A7" w:rsidP="008F58A7">
      <w:pPr>
        <w:tabs>
          <w:tab w:val="left" w:pos="450"/>
        </w:tabs>
        <w:jc w:val="center"/>
        <w:rPr>
          <w:rFonts w:ascii="Calibri" w:hAnsi="Calibri"/>
          <w:b/>
          <w:sz w:val="24"/>
          <w:szCs w:val="24"/>
        </w:rPr>
      </w:pPr>
    </w:p>
    <w:p w14:paraId="02C28FA1" w14:textId="77777777" w:rsidR="008F58A7" w:rsidRDefault="008F58A7" w:rsidP="008F58A7">
      <w:pPr>
        <w:numPr>
          <w:ilvl w:val="0"/>
          <w:numId w:val="3"/>
        </w:numPr>
        <w:tabs>
          <w:tab w:val="left" w:pos="0"/>
          <w:tab w:val="left" w:pos="450"/>
        </w:tabs>
        <w:spacing w:line="360" w:lineRule="auto"/>
        <w:ind w:hanging="720"/>
        <w:jc w:val="both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</w:rPr>
        <w:t>DATE REPORTED:</w:t>
      </w:r>
      <w:r>
        <w:rPr>
          <w:rFonts w:ascii="Calibri" w:hAnsi="Calibri"/>
          <w:sz w:val="24"/>
          <w:szCs w:val="24"/>
          <w:u w:val="single"/>
        </w:rPr>
        <w:t xml:space="preserve"> 10/9/2025</w:t>
      </w:r>
      <w:r>
        <w:rPr>
          <w:rFonts w:ascii="Calibri" w:hAnsi="Calibri"/>
          <w:b/>
          <w:sz w:val="24"/>
          <w:szCs w:val="24"/>
        </w:rPr>
        <w:t>IMPOUND DATE:</w:t>
      </w:r>
      <w:r>
        <w:rPr>
          <w:rFonts w:ascii="Calibri" w:hAnsi="Calibri"/>
          <w:sz w:val="24"/>
          <w:szCs w:val="24"/>
          <w:u w:val="single"/>
        </w:rPr>
        <w:t xml:space="preserve"> 10/9/2025</w:t>
      </w:r>
    </w:p>
    <w:p w14:paraId="7D0CB295" w14:textId="77777777" w:rsidR="008F58A7" w:rsidRDefault="008F58A7" w:rsidP="008F58A7">
      <w:pPr>
        <w:numPr>
          <w:ilvl w:val="0"/>
          <w:numId w:val="3"/>
        </w:numPr>
        <w:tabs>
          <w:tab w:val="left" w:pos="0"/>
          <w:tab w:val="left" w:pos="450"/>
        </w:tabs>
        <w:spacing w:line="360" w:lineRule="auto"/>
        <w:ind w:hanging="720"/>
        <w:jc w:val="both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</w:rPr>
        <w:t xml:space="preserve">LOCATION WHILE IMPOUNDED: </w:t>
      </w:r>
      <w:r>
        <w:rPr>
          <w:rFonts w:ascii="Calibri" w:hAnsi="Calibri"/>
          <w:sz w:val="24"/>
          <w:szCs w:val="24"/>
          <w:u w:val="single"/>
        </w:rPr>
        <w:t xml:space="preserve">  CATTLEMEN’S LIVESTOCK COMMISSION</w:t>
      </w:r>
    </w:p>
    <w:p w14:paraId="6B2BE694" w14:textId="77777777" w:rsidR="008F58A7" w:rsidRDefault="008F58A7" w:rsidP="008F58A7">
      <w:pPr>
        <w:numPr>
          <w:ilvl w:val="0"/>
          <w:numId w:val="3"/>
        </w:numPr>
        <w:tabs>
          <w:tab w:val="left" w:pos="0"/>
          <w:tab w:val="left" w:pos="450"/>
        </w:tabs>
        <w:spacing w:line="360" w:lineRule="auto"/>
        <w:ind w:hanging="720"/>
        <w:jc w:val="both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</w:rPr>
        <w:t xml:space="preserve">DESCRIPTION OF LIVESTOCK: </w:t>
      </w:r>
      <w:r>
        <w:rPr>
          <w:rFonts w:ascii="Calibri" w:hAnsi="Calibri"/>
          <w:sz w:val="24"/>
          <w:szCs w:val="24"/>
          <w:u w:val="single"/>
        </w:rPr>
        <w:t xml:space="preserve"> 1 Black Heifer </w:t>
      </w:r>
    </w:p>
    <w:p w14:paraId="0E39B4A1" w14:textId="77777777" w:rsidR="008F58A7" w:rsidRDefault="008F58A7" w:rsidP="008F58A7">
      <w:pPr>
        <w:numPr>
          <w:ilvl w:val="0"/>
          <w:numId w:val="3"/>
        </w:numPr>
        <w:tabs>
          <w:tab w:val="left" w:pos="0"/>
          <w:tab w:val="left" w:pos="450"/>
        </w:tabs>
        <w:spacing w:line="360" w:lineRule="auto"/>
        <w:ind w:hanging="72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HOW MANY IMPOUNDED:  1</w:t>
      </w:r>
    </w:p>
    <w:p w14:paraId="56D33783" w14:textId="77777777" w:rsidR="008F58A7" w:rsidRDefault="008F58A7" w:rsidP="008F58A7">
      <w:pPr>
        <w:numPr>
          <w:ilvl w:val="0"/>
          <w:numId w:val="3"/>
        </w:numPr>
        <w:tabs>
          <w:tab w:val="left" w:pos="0"/>
          <w:tab w:val="left" w:pos="450"/>
        </w:tabs>
        <w:spacing w:line="360" w:lineRule="auto"/>
        <w:ind w:left="450" w:hanging="45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BRIEF NARRATIVE: </w:t>
      </w:r>
      <w:r>
        <w:rPr>
          <w:rFonts w:ascii="Calibri" w:hAnsi="Calibri"/>
          <w:bCs/>
          <w:sz w:val="24"/>
          <w:szCs w:val="24"/>
          <w:u w:val="single"/>
        </w:rPr>
        <w:t>1 black</w:t>
      </w:r>
      <w:r>
        <w:rPr>
          <w:rFonts w:ascii="Calibri" w:hAnsi="Calibri"/>
          <w:sz w:val="24"/>
          <w:szCs w:val="24"/>
          <w:u w:val="single"/>
        </w:rPr>
        <w:t xml:space="preserve"> heifer was located near 2600 FM 2122 Roxton, Texas 75477. The heifer was collected by Garrett Newman and impounded at Cattleman’s Livestock Commission 1354 Clement Rd. Paris, Texas 75460.</w:t>
      </w:r>
    </w:p>
    <w:p w14:paraId="0005912F" w14:textId="77777777" w:rsidR="008F58A7" w:rsidRDefault="008F58A7" w:rsidP="008F58A7">
      <w:pPr>
        <w:tabs>
          <w:tab w:val="left" w:pos="0"/>
          <w:tab w:val="left" w:pos="450"/>
        </w:tabs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14:paraId="709F5D76" w14:textId="77777777" w:rsidR="008F58A7" w:rsidRDefault="008F58A7" w:rsidP="008F58A7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  <w:u w:val="single"/>
        </w:rPr>
        <w:t>_Deputy A. Bates 1326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 xml:space="preserve">      </w:t>
      </w:r>
    </w:p>
    <w:p w14:paraId="2CD16A36" w14:textId="77777777" w:rsidR="008F58A7" w:rsidRDefault="008F58A7" w:rsidP="008F58A7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DEPUTY, LAMAR COUNTY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</w:p>
    <w:p w14:paraId="78E46212" w14:textId="77777777" w:rsidR="008F58A7" w:rsidRDefault="008F58A7" w:rsidP="008F58A7">
      <w:pPr>
        <w:jc w:val="both"/>
        <w:rPr>
          <w:rFonts w:ascii="Calibri" w:hAnsi="Calibri"/>
          <w:sz w:val="24"/>
          <w:szCs w:val="24"/>
        </w:rPr>
      </w:pPr>
    </w:p>
    <w:p w14:paraId="6C933F2D" w14:textId="77777777" w:rsidR="008F58A7" w:rsidRDefault="00E61DB8" w:rsidP="008F58A7">
      <w:pPr>
        <w:jc w:val="both"/>
      </w:pPr>
      <w:r>
        <w:pict w14:anchorId="573A42A0">
          <v:shape id="_x0000_i1027" type="#_x0000_t75" style="width:459.75pt;height:345pt">
            <v:imagedata r:id="rId6" o:title=""/>
          </v:shape>
        </w:pict>
      </w:r>
    </w:p>
    <w:p w14:paraId="7577BB32" w14:textId="67EB9E40" w:rsidR="00F26981" w:rsidRPr="00D91490" w:rsidRDefault="00E61DB8" w:rsidP="008F58A7">
      <w:pPr>
        <w:rPr>
          <w:sz w:val="24"/>
          <w:szCs w:val="24"/>
        </w:rPr>
      </w:pPr>
      <w:r>
        <w:pict w14:anchorId="711ACF76">
          <v:shape id="_x0000_i1028" type="#_x0000_t75" style="width:384.75pt;height:288.75pt">
            <v:imagedata r:id="rId7" o:title=""/>
          </v:shape>
        </w:pict>
      </w:r>
    </w:p>
    <w:sectPr w:rsidR="00F26981" w:rsidRPr="00D9149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E2DAC"/>
    <w:multiLevelType w:val="hybridMultilevel"/>
    <w:tmpl w:val="964A4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616A2"/>
    <w:multiLevelType w:val="singleLevel"/>
    <w:tmpl w:val="DCAE7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509660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012956262">
    <w:abstractNumId w:val="1"/>
    <w:lvlOverride w:ilvl="0">
      <w:startOverride w:val="1"/>
    </w:lvlOverride>
  </w:num>
  <w:num w:numId="2" w16cid:durableId="2013558026">
    <w:abstractNumId w:val="2"/>
  </w:num>
  <w:num w:numId="3" w16cid:durableId="7772126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41A2"/>
    <w:rsid w:val="000D7606"/>
    <w:rsid w:val="00216EB8"/>
    <w:rsid w:val="00224792"/>
    <w:rsid w:val="00322BDD"/>
    <w:rsid w:val="00446EE2"/>
    <w:rsid w:val="00681047"/>
    <w:rsid w:val="006D60BC"/>
    <w:rsid w:val="007C34E4"/>
    <w:rsid w:val="008556AD"/>
    <w:rsid w:val="008B6CA7"/>
    <w:rsid w:val="008F58A7"/>
    <w:rsid w:val="009A41A2"/>
    <w:rsid w:val="00A220C4"/>
    <w:rsid w:val="00A40C3C"/>
    <w:rsid w:val="00AF0741"/>
    <w:rsid w:val="00B36479"/>
    <w:rsid w:val="00D91490"/>
    <w:rsid w:val="00E20214"/>
    <w:rsid w:val="00E61DB8"/>
    <w:rsid w:val="00F25B42"/>
    <w:rsid w:val="00F2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234FDBC"/>
  <w15:chartTrackingRefBased/>
  <w15:docId w15:val="{AB52E908-BBA6-435B-A090-E80C558E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8A7"/>
  </w:style>
  <w:style w:type="paragraph" w:styleId="Heading1">
    <w:name w:val="heading 1"/>
    <w:basedOn w:val="Normal"/>
    <w:next w:val="Normal"/>
    <w:link w:val="Heading1Char"/>
    <w:qFormat/>
    <w:rsid w:val="008F58A7"/>
    <w:pPr>
      <w:keepNext/>
      <w:jc w:val="right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8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8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F58A7"/>
    <w:rPr>
      <w:b/>
      <w:sz w:val="28"/>
    </w:rPr>
  </w:style>
  <w:style w:type="character" w:customStyle="1" w:styleId="Heading2Char">
    <w:name w:val="Heading 2 Char"/>
    <w:link w:val="Heading2"/>
    <w:uiPriority w:val="9"/>
    <w:semiHidden/>
    <w:rsid w:val="008F58A7"/>
    <w:rPr>
      <w:rFonts w:ascii="Cambria" w:hAnsi="Cambria"/>
      <w:b/>
      <w:bCs/>
      <w:i/>
      <w:iC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8F58A7"/>
    <w:rPr>
      <w:rFonts w:ascii="Calibri" w:hAnsi="Calibri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8F58A7"/>
    <w:pPr>
      <w:jc w:val="center"/>
    </w:pPr>
    <w:rPr>
      <w:b/>
      <w:sz w:val="36"/>
    </w:rPr>
  </w:style>
  <w:style w:type="character" w:customStyle="1" w:styleId="TitleChar">
    <w:name w:val="Title Char"/>
    <w:link w:val="Title"/>
    <w:rsid w:val="008F58A7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uty\AppData\Local\Temp\CIS\MCS\Client\Doc\CISNarrati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CISNarrative.dot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D. Deputy</dc:creator>
  <cp:keywords/>
  <cp:lastModifiedBy>Deputy D. Deputy</cp:lastModifiedBy>
  <cp:revision>2</cp:revision>
  <cp:lastPrinted>1900-01-01T06:00:00Z</cp:lastPrinted>
  <dcterms:created xsi:type="dcterms:W3CDTF">2025-10-09T20:19:00Z</dcterms:created>
  <dcterms:modified xsi:type="dcterms:W3CDTF">2025-10-09T20:20:00Z</dcterms:modified>
</cp:coreProperties>
</file>